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E3C" w:rsidRPr="00287B24" w:rsidRDefault="00402E3C" w:rsidP="00287B24">
      <w:pPr>
        <w:jc w:val="center"/>
        <w:rPr>
          <w:rFonts w:ascii="Times New Roman" w:hAnsi="Times New Roman"/>
          <w:sz w:val="28"/>
          <w:szCs w:val="28"/>
        </w:rPr>
      </w:pPr>
      <w:r w:rsidRPr="00522726">
        <w:rPr>
          <w:rFonts w:ascii="Times New Roman" w:hAnsi="Times New Roman"/>
          <w:sz w:val="28"/>
          <w:szCs w:val="28"/>
        </w:rPr>
        <w:t>План по антикоррупционному воспитанию  по МБДОУ № 22 «Колокольчик»</w:t>
      </w:r>
    </w:p>
    <w:p w:rsidR="00402E3C" w:rsidRPr="00522726" w:rsidRDefault="00402E3C" w:rsidP="00827B3F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522726">
        <w:rPr>
          <w:rFonts w:ascii="Times New Roman" w:hAnsi="Times New Roman"/>
          <w:b/>
          <w:bCs/>
          <w:sz w:val="24"/>
          <w:szCs w:val="24"/>
        </w:rPr>
        <w:t>Цель: </w:t>
      </w:r>
    </w:p>
    <w:p w:rsidR="00402E3C" w:rsidRPr="00522726" w:rsidRDefault="00402E3C" w:rsidP="00827B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22726">
        <w:rPr>
          <w:rFonts w:ascii="Times New Roman" w:hAnsi="Times New Roman"/>
          <w:sz w:val="24"/>
          <w:szCs w:val="24"/>
        </w:rPr>
        <w:t>Созданиеивнедрениеорганизационно-правовыхмеханизмов,нравственно-психологическойатмосферы,направленныхнаэффективнуюпрофилактикукоррупциивДОУ</w:t>
      </w:r>
    </w:p>
    <w:p w:rsidR="00402E3C" w:rsidRPr="00522726" w:rsidRDefault="00402E3C" w:rsidP="00827B3F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0522726">
        <w:rPr>
          <w:rFonts w:ascii="Times New Roman" w:hAnsi="Times New Roman"/>
          <w:b/>
          <w:bCs/>
          <w:sz w:val="24"/>
          <w:szCs w:val="24"/>
        </w:rPr>
        <w:t>Задачи: </w:t>
      </w:r>
    </w:p>
    <w:p w:rsidR="00402E3C" w:rsidRPr="00522726" w:rsidRDefault="00402E3C" w:rsidP="00827B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2726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С</w:t>
      </w:r>
      <w:r w:rsidRPr="00522726">
        <w:rPr>
          <w:rFonts w:ascii="Times New Roman" w:hAnsi="Times New Roman"/>
          <w:sz w:val="24"/>
          <w:szCs w:val="24"/>
        </w:rPr>
        <w:t>истематизация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условий,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способствующих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коррупции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ДОУ.</w:t>
      </w:r>
      <w:r w:rsidRPr="00522726">
        <w:rPr>
          <w:rFonts w:ascii="Times New Roman" w:hAnsi="Times New Roman"/>
          <w:sz w:val="24"/>
          <w:szCs w:val="24"/>
        </w:rPr>
        <w:t> </w:t>
      </w:r>
    </w:p>
    <w:p w:rsidR="00402E3C" w:rsidRPr="00522726" w:rsidRDefault="00402E3C" w:rsidP="00827B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52272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С</w:t>
      </w:r>
      <w:r w:rsidRPr="00522726">
        <w:rPr>
          <w:rFonts w:ascii="Times New Roman" w:hAnsi="Times New Roman"/>
          <w:sz w:val="24"/>
          <w:szCs w:val="24"/>
        </w:rPr>
        <w:t>овершенствование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методов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обучения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воспитания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детей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нравственным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нормам,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составляющим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основу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личности,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устойчивой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против</w:t>
      </w:r>
      <w:r>
        <w:rPr>
          <w:rFonts w:ascii="Times New Roman" w:hAnsi="Times New Roman"/>
          <w:sz w:val="24"/>
          <w:szCs w:val="24"/>
        </w:rPr>
        <w:t xml:space="preserve"> коррупции.</w:t>
      </w:r>
    </w:p>
    <w:p w:rsidR="00402E3C" w:rsidRDefault="00402E3C" w:rsidP="00827B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52272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Р</w:t>
      </w:r>
      <w:r w:rsidRPr="00522726">
        <w:rPr>
          <w:rFonts w:ascii="Times New Roman" w:hAnsi="Times New Roman"/>
          <w:sz w:val="24"/>
          <w:szCs w:val="24"/>
        </w:rPr>
        <w:t>азработка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внедрение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организационно-правовых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механизмов,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снимающих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возможность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коррупционных</w:t>
      </w:r>
      <w:r>
        <w:rPr>
          <w:rFonts w:ascii="Times New Roman" w:hAnsi="Times New Roman"/>
          <w:sz w:val="24"/>
          <w:szCs w:val="24"/>
        </w:rPr>
        <w:t xml:space="preserve"> действий.</w:t>
      </w:r>
      <w:r w:rsidRPr="00522726">
        <w:rPr>
          <w:rFonts w:ascii="Times New Roman" w:hAnsi="Times New Roman"/>
          <w:sz w:val="24"/>
          <w:szCs w:val="24"/>
        </w:rPr>
        <w:t> </w:t>
      </w:r>
    </w:p>
    <w:p w:rsidR="00402E3C" w:rsidRPr="00522726" w:rsidRDefault="00402E3C" w:rsidP="00827B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2726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4</w:t>
      </w:r>
      <w:r w:rsidRPr="0052272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С</w:t>
      </w:r>
      <w:r w:rsidRPr="00522726">
        <w:rPr>
          <w:rFonts w:ascii="Times New Roman" w:hAnsi="Times New Roman"/>
          <w:sz w:val="24"/>
          <w:szCs w:val="24"/>
        </w:rPr>
        <w:t>одействие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прав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граждан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организаций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доступ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информации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фактах</w:t>
      </w:r>
      <w:r>
        <w:rPr>
          <w:rFonts w:ascii="Times New Roman" w:hAnsi="Times New Roman"/>
          <w:sz w:val="24"/>
          <w:szCs w:val="24"/>
        </w:rPr>
        <w:t xml:space="preserve"> коррупции </w:t>
      </w:r>
      <w:r w:rsidRPr="00522726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факторов,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свободное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освещение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средствах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массовой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информации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(сайт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2726">
        <w:rPr>
          <w:rFonts w:ascii="Times New Roman" w:hAnsi="Times New Roman"/>
          <w:sz w:val="24"/>
          <w:szCs w:val="24"/>
        </w:rPr>
        <w:t>ДОУ). </w:t>
      </w:r>
    </w:p>
    <w:p w:rsidR="00402E3C" w:rsidRDefault="00402E3C" w:rsidP="00827B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62"/>
        <w:gridCol w:w="1984"/>
        <w:gridCol w:w="2091"/>
      </w:tblGrid>
      <w:tr w:rsidR="00402E3C" w:rsidRPr="00F7786D" w:rsidTr="00F7786D">
        <w:tc>
          <w:tcPr>
            <w:tcW w:w="6062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091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402E3C" w:rsidRPr="00F7786D" w:rsidTr="00F7786D">
        <w:tc>
          <w:tcPr>
            <w:tcW w:w="6062" w:type="dxa"/>
          </w:tcPr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786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F7786D">
              <w:rPr>
                <w:rFonts w:ascii="Times New Roman" w:hAnsi="Times New Roman"/>
                <w:b/>
                <w:sz w:val="24"/>
                <w:szCs w:val="24"/>
              </w:rPr>
              <w:t>.Работа с детьми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</w:pPr>
            <w:r w:rsidRPr="00287B24">
              <w:t>1. Проведение ООД с воспитанниками старших групп по теме: «Потребности и желания», «Своего спасибо не жалей, а чужого не жди», «Легко ли всегда быть честным?», «Конвенции о правах ребенка».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</w:pPr>
            <w:r w:rsidRPr="00287B24">
              <w:t>2. Тематические занятия с детьми младшего возраста: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</w:pPr>
            <w:r w:rsidRPr="00287B24">
              <w:t>«Как я помогаю родителям», «Хозяйство семьи», «Забота о детях, престарелых, больных- забота каждого человека».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</w:pPr>
            <w:r w:rsidRPr="00287B24">
              <w:t>3.Творческая работа среди воспитанников и  родителей  старших групп на  темы: «Моя будущая профессия», «Если бы я был руководителем…»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  <w:rPr>
                <w:rStyle w:val="c3"/>
              </w:rPr>
            </w:pPr>
            <w:r w:rsidRPr="00287B24">
              <w:t xml:space="preserve">4.Чтение сказок по теме: «Мудрые сказки»- </w:t>
            </w:r>
            <w:r w:rsidRPr="00287B24">
              <w:rPr>
                <w:rStyle w:val="c3"/>
              </w:rPr>
              <w:t>учить определять нравстве</w:t>
            </w:r>
            <w:r>
              <w:rPr>
                <w:rStyle w:val="c3"/>
              </w:rPr>
              <w:t>нные качества «Сивка бурка», «Ха</w:t>
            </w:r>
            <w:r w:rsidRPr="00287B24">
              <w:rPr>
                <w:rStyle w:val="c3"/>
              </w:rPr>
              <w:t>врошечка», «Гуси-лебеди» и т.д.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</w:pPr>
            <w:r w:rsidRPr="00287B24">
              <w:rPr>
                <w:rStyle w:val="c3"/>
              </w:rPr>
              <w:t xml:space="preserve">5. </w:t>
            </w:r>
            <w:r w:rsidRPr="00287B24">
              <w:t>Игровые ситуации «Можно и нельзя»,  «Упорство и упрямство»,  «Как прожить без ссор?»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6.Беседы после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86D">
              <w:rPr>
                <w:rFonts w:ascii="Times New Roman" w:hAnsi="Times New Roman"/>
                <w:sz w:val="24"/>
                <w:szCs w:val="24"/>
              </w:rPr>
              <w:t>чтения художественной литературы о долге, совести: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86D">
              <w:rPr>
                <w:rFonts w:ascii="Times New Roman" w:hAnsi="Times New Roman"/>
                <w:sz w:val="24"/>
                <w:szCs w:val="24"/>
              </w:rPr>
              <w:t>В. Осеева «Синие листья»,Л.Н. Толстой «Старый дед и внучек», сказка « Лиса и козел» «О товариществе». Введение понятия «товарищ». Разъяснение педагогических ситуаций, в которых проявляются товарищеские качества.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7. Дидактическая игра «Письма доброго сказочника» (обсуждение педагогических ситуаций о нормах поведения: доброжелательность, честность, отзывчивость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8. Чтение сказки В. Катаева «Цветик-семицветик», беседа по содержанию. Заучивание пословиц и поговорок о доброте.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</w:pPr>
            <w:r>
              <w:t>9</w:t>
            </w:r>
            <w:r w:rsidRPr="00287B24">
              <w:t>.</w:t>
            </w:r>
            <w:r w:rsidRPr="00287B24">
              <w:rPr>
                <w:rStyle w:val="c3"/>
              </w:rPr>
              <w:t xml:space="preserve"> "Шаловливые игры</w:t>
            </w:r>
            <w:r>
              <w:rPr>
                <w:rStyle w:val="c3"/>
              </w:rPr>
              <w:t xml:space="preserve"> </w:t>
            </w:r>
            <w:r w:rsidRPr="00287B24">
              <w:rPr>
                <w:rStyle w:val="c3"/>
              </w:rPr>
              <w:t>"Учить детей искать выход из конфликтных ситуаций, формировать</w:t>
            </w:r>
          </w:p>
          <w:p w:rsidR="00402E3C" w:rsidRPr="00287B24" w:rsidRDefault="00402E3C" w:rsidP="00F7786D">
            <w:pPr>
              <w:pStyle w:val="c10"/>
              <w:spacing w:before="0" w:beforeAutospacing="0" w:after="0" w:afterAutospacing="0"/>
              <w:jc w:val="both"/>
              <w:rPr>
                <w:rStyle w:val="c3"/>
              </w:rPr>
            </w:pPr>
            <w:r w:rsidRPr="00287B24">
              <w:rPr>
                <w:rStyle w:val="c3"/>
              </w:rPr>
              <w:t>понятие о морали, взаимопомощи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Style w:val="c3"/>
                <w:rFonts w:ascii="Times New Roman" w:hAnsi="Times New Roman"/>
                <w:sz w:val="24"/>
                <w:szCs w:val="24"/>
              </w:rPr>
              <w:t>10.</w:t>
            </w:r>
            <w:r w:rsidRPr="00F7786D">
              <w:rPr>
                <w:rFonts w:ascii="Times New Roman" w:hAnsi="Times New Roman"/>
                <w:sz w:val="24"/>
                <w:szCs w:val="24"/>
              </w:rPr>
              <w:t xml:space="preserve"> Экскурсия по группе (уточняют, где и что можно делать). Разучивание правил поведения на занятиях, во время игр.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Style w:val="c1"/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11.</w:t>
            </w:r>
            <w:r w:rsidRPr="00F7786D">
              <w:rPr>
                <w:rStyle w:val="c1"/>
                <w:rFonts w:ascii="Times New Roman" w:hAnsi="Times New Roman"/>
                <w:sz w:val="24"/>
                <w:szCs w:val="24"/>
              </w:rPr>
              <w:t xml:space="preserve">Рассказы детей о членах семьи на основе личного опыта. Цель: прививать любовь и уважение к близким родным, уважение к их труду. 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Style w:val="c1"/>
                <w:rFonts w:ascii="Times New Roman" w:hAnsi="Times New Roman"/>
                <w:sz w:val="24"/>
                <w:szCs w:val="24"/>
              </w:rPr>
            </w:pPr>
            <w:r w:rsidRPr="00F7786D">
              <w:rPr>
                <w:rStyle w:val="c1"/>
                <w:rFonts w:ascii="Times New Roman" w:hAnsi="Times New Roman"/>
                <w:sz w:val="24"/>
                <w:szCs w:val="24"/>
              </w:rPr>
              <w:t>12.  Слушание произведений, разучивание песен о дружбе, культуре поведения, эмоциональных переживания.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Style w:val="c1"/>
                <w:rFonts w:ascii="Times New Roman" w:hAnsi="Times New Roman"/>
                <w:sz w:val="24"/>
                <w:szCs w:val="24"/>
              </w:rPr>
            </w:pPr>
            <w:r w:rsidRPr="00F7786D">
              <w:rPr>
                <w:rStyle w:val="c1"/>
                <w:rFonts w:ascii="Times New Roman" w:hAnsi="Times New Roman"/>
                <w:sz w:val="24"/>
                <w:szCs w:val="24"/>
              </w:rPr>
              <w:t>13. Организация сюжетно- ролевых игр, знакомство с профессиями, представители которых призваны обеспечить соблюдение законности и правопорядка.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Style w:val="c1"/>
                <w:rFonts w:ascii="Times New Roman" w:hAnsi="Times New Roman"/>
                <w:sz w:val="24"/>
                <w:szCs w:val="24"/>
              </w:rPr>
              <w:t>12.Беседа "Законы, по которым мы живем".</w:t>
            </w:r>
          </w:p>
          <w:p w:rsidR="00402E3C" w:rsidRPr="00287B24" w:rsidRDefault="00402E3C" w:rsidP="00F7786D">
            <w:pPr>
              <w:pStyle w:val="c0"/>
              <w:spacing w:before="0" w:beforeAutospacing="0" w:after="0" w:afterAutospacing="0"/>
              <w:jc w:val="both"/>
            </w:pPr>
            <w:r w:rsidRPr="00287B24">
              <w:rPr>
                <w:rStyle w:val="c1"/>
              </w:rPr>
              <w:t>Цель. Продолжать знакомить детей с понятием "Конституция"; расширять их знания о правах и обязанностях ребенка.</w:t>
            </w:r>
          </w:p>
          <w:p w:rsidR="00402E3C" w:rsidRPr="00287B24" w:rsidRDefault="00402E3C" w:rsidP="00F7786D">
            <w:pPr>
              <w:pStyle w:val="c0"/>
              <w:spacing w:before="0" w:beforeAutospacing="0" w:after="0" w:afterAutospacing="0"/>
              <w:jc w:val="both"/>
            </w:pPr>
            <w:r>
              <w:rPr>
                <w:rStyle w:val="c1"/>
              </w:rPr>
              <w:t>13</w:t>
            </w:r>
            <w:r w:rsidRPr="00287B24">
              <w:rPr>
                <w:rStyle w:val="c1"/>
              </w:rPr>
              <w:t>. Чтение сказок Ю.Олеши "Три толстяка", Д. Родари "Приключения Чиполлино".</w:t>
            </w:r>
          </w:p>
          <w:p w:rsidR="00402E3C" w:rsidRDefault="00402E3C" w:rsidP="00F7786D">
            <w:pPr>
              <w:pStyle w:val="c0"/>
              <w:spacing w:before="0" w:beforeAutospacing="0" w:after="0" w:afterAutospacing="0"/>
              <w:jc w:val="both"/>
              <w:rPr>
                <w:rStyle w:val="c1"/>
              </w:rPr>
            </w:pPr>
            <w:r w:rsidRPr="00287B24">
              <w:rPr>
                <w:rStyle w:val="c1"/>
              </w:rPr>
              <w:t>Цель. Побеседовать с детьми о справедливости сказочного государства.</w:t>
            </w:r>
          </w:p>
          <w:p w:rsidR="00402E3C" w:rsidRDefault="00402E3C" w:rsidP="00F7786D">
            <w:pPr>
              <w:pStyle w:val="c0"/>
              <w:spacing w:before="0" w:beforeAutospacing="0" w:after="0" w:afterAutospacing="0"/>
              <w:jc w:val="both"/>
              <w:rPr>
                <w:rStyle w:val="c1"/>
              </w:rPr>
            </w:pPr>
            <w:r>
              <w:rPr>
                <w:rStyle w:val="c1"/>
              </w:rPr>
              <w:t>14. Праздник ко дню защиты детей.</w:t>
            </w:r>
          </w:p>
          <w:p w:rsidR="00402E3C" w:rsidRPr="00287B24" w:rsidRDefault="00402E3C" w:rsidP="00F7786D">
            <w:pPr>
              <w:pStyle w:val="c0"/>
              <w:spacing w:before="0" w:beforeAutospacing="0" w:after="0" w:afterAutospacing="0"/>
              <w:jc w:val="both"/>
            </w:pPr>
            <w:r w:rsidRPr="00F7786D">
              <w:rPr>
                <w:color w:val="000000"/>
              </w:rPr>
              <w:t>Проведение выставки рисунков  воспитанников ДОУ «Я и мои права».</w:t>
            </w:r>
          </w:p>
          <w:p w:rsidR="00402E3C" w:rsidRDefault="00402E3C" w:rsidP="00F7786D">
            <w:pPr>
              <w:pStyle w:val="c14"/>
              <w:spacing w:before="0" w:beforeAutospacing="0" w:after="0" w:afterAutospacing="0"/>
              <w:jc w:val="both"/>
              <w:rPr>
                <w:rStyle w:val="c1"/>
              </w:rPr>
            </w:pPr>
            <w:r>
              <w:rPr>
                <w:rStyle w:val="c1"/>
              </w:rPr>
              <w:t>15. Тематическая неделя</w:t>
            </w:r>
            <w:r w:rsidRPr="00287B24">
              <w:rPr>
                <w:rStyle w:val="c1"/>
              </w:rPr>
              <w:t xml:space="preserve"> "Наше государство - Российская Федерация".</w:t>
            </w:r>
          </w:p>
          <w:p w:rsidR="00402E3C" w:rsidRPr="00287B24" w:rsidRDefault="00402E3C" w:rsidP="00F7786D">
            <w:pPr>
              <w:pStyle w:val="c14"/>
              <w:spacing w:before="0" w:beforeAutospacing="0" w:after="0" w:afterAutospacing="0"/>
              <w:jc w:val="both"/>
            </w:pPr>
            <w:r>
              <w:rPr>
                <w:rStyle w:val="c1"/>
              </w:rPr>
              <w:t>16. Тематические недели ко дню города, ко дню независимости Татарстана</w:t>
            </w:r>
          </w:p>
        </w:tc>
        <w:tc>
          <w:tcPr>
            <w:tcW w:w="1984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Февраль- май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Февраль- май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1раз в неделю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Март- апрель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Ежедельно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1 раз в мес.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 По плану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91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Группы № 7,6,5,10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Муз.руководит.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402E3C" w:rsidRPr="00F7786D" w:rsidTr="00F7786D">
        <w:tc>
          <w:tcPr>
            <w:tcW w:w="6062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786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F7786D">
              <w:rPr>
                <w:rFonts w:ascii="Times New Roman" w:hAnsi="Times New Roman"/>
                <w:b/>
                <w:sz w:val="24"/>
                <w:szCs w:val="24"/>
              </w:rPr>
              <w:t>.Работа с коллективом ДОУ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1.Приказ по ДОУ «О незаконном сборе денег».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2. Знакомство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86D">
              <w:rPr>
                <w:rStyle w:val="Strong"/>
                <w:rFonts w:ascii="Times New Roman" w:hAnsi="Times New Roman"/>
                <w:b w:val="0"/>
                <w:sz w:val="24"/>
                <w:szCs w:val="24"/>
              </w:rPr>
              <w:t>Указом Президента РФ о национальной стратегии противодействия коррупции.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3.Организация и проведение мероприятий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F7786D">
              <w:rPr>
                <w:rFonts w:ascii="Times New Roman" w:hAnsi="Times New Roman"/>
                <w:sz w:val="24"/>
                <w:szCs w:val="24"/>
              </w:rPr>
              <w:t>Ознакомление сотрудников со статьями УК РФ о наказании за коррупционную деятельность»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4.Международный день борьбы с коррупцией (9 декабря), направленного на формирование в обществе нетерпимости к коррупционному поведению.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5. Консультация «Профессиональная компетентность современного педагога ДОУ в условиях реализации ФГОС ДО».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  <w:r w:rsidRPr="00F7786D">
              <w:rPr>
                <w:rFonts w:ascii="Times New Roman" w:hAnsi="Times New Roman"/>
                <w:sz w:val="24"/>
                <w:szCs w:val="24"/>
                <w:lang w:eastAsia="ru-RU"/>
              </w:rPr>
              <w:t>Лекция с педагогами на тему – «Современное Российское антикоррупционное законодательство»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7. Изготовление памяток  («Если у Вас требуют взятку», «Это важно знать!» и т.п.)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8. Организация контроля соблюдения педагогическими работниками детского сада требований Положения « О профессиональной этике педагога»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9. Оформление информационного стенда в детском саду с информацией о предоставляемых услугах.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6921F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91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Делопроизв.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ДОУ, ст.восп.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</w:tc>
      </w:tr>
      <w:tr w:rsidR="00402E3C" w:rsidRPr="00F7786D" w:rsidTr="00F7786D">
        <w:tc>
          <w:tcPr>
            <w:tcW w:w="6062" w:type="dxa"/>
          </w:tcPr>
          <w:p w:rsidR="00402E3C" w:rsidRPr="006921F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786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F7786D">
              <w:rPr>
                <w:rFonts w:ascii="Times New Roman" w:hAnsi="Times New Roman"/>
                <w:b/>
                <w:sz w:val="24"/>
                <w:szCs w:val="24"/>
              </w:rPr>
              <w:t>. Работа с родителями</w:t>
            </w:r>
          </w:p>
          <w:p w:rsidR="00402E3C" w:rsidRPr="006921F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1.Информирование родителей (законных представителей) о правилах приема в ДОУ.</w:t>
            </w:r>
          </w:p>
          <w:p w:rsidR="00402E3C" w:rsidRPr="00F7786D" w:rsidRDefault="00402E3C" w:rsidP="00F7786D">
            <w:pPr>
              <w:spacing w:after="0" w:line="240" w:lineRule="auto"/>
              <w:jc w:val="both"/>
              <w:rPr>
                <w:rStyle w:val="Emphasis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2.   </w:t>
            </w:r>
            <w:r w:rsidRPr="00F7786D">
              <w:rPr>
                <w:rStyle w:val="Emphasis"/>
                <w:rFonts w:ascii="Times New Roman" w:hAnsi="Times New Roman"/>
                <w:i w:val="0"/>
                <w:sz w:val="24"/>
                <w:szCs w:val="24"/>
              </w:rPr>
              <w:t>Информационное обеспечение на официальном сайте ДОУ доступа к информации о деятельности ДОУ. 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3. Проведение ежегодного опроса родителей (законных представителей)  воспитанников с целью определения степени их удовлетворенности работой ДОУ, качеством предоставляемых образовательных услуг.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4. Размещение на сайте ДОУ ежегодного публичного отчета о деятельности ДОУ.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  <w:r w:rsidRPr="00F7786D">
              <w:rPr>
                <w:rFonts w:ascii="Times New Roman" w:hAnsi="Times New Roman"/>
                <w:sz w:val="24"/>
                <w:szCs w:val="24"/>
              </w:rPr>
              <w:t>Открытые мероприятия для родителей :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- день открытых дверей.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6.Оформление ширм, папок-передвижек на тему: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«Понятие коррупции».</w:t>
            </w: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7. Участие родителей в контроле  за организацией питания в ДОУ.</w:t>
            </w:r>
          </w:p>
        </w:tc>
        <w:tc>
          <w:tcPr>
            <w:tcW w:w="1984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Пост.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091" w:type="dxa"/>
          </w:tcPr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Ст. воспит.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Ст. воспит.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6D">
              <w:rPr>
                <w:rFonts w:ascii="Times New Roman" w:hAnsi="Times New Roman"/>
                <w:sz w:val="24"/>
                <w:szCs w:val="24"/>
              </w:rPr>
              <w:t>Род. комитет</w:t>
            </w:r>
            <w:bookmarkStart w:id="0" w:name="_GoBack"/>
            <w:bookmarkEnd w:id="0"/>
          </w:p>
          <w:p w:rsidR="00402E3C" w:rsidRPr="00F7786D" w:rsidRDefault="00402E3C" w:rsidP="00F77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2E3C" w:rsidRPr="00F7786D" w:rsidRDefault="00402E3C" w:rsidP="00F77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02E3C" w:rsidRDefault="00402E3C" w:rsidP="00AD74DC">
      <w:pPr>
        <w:pStyle w:val="c14"/>
      </w:pPr>
    </w:p>
    <w:p w:rsidR="00402E3C" w:rsidRDefault="00402E3C" w:rsidP="00AD74DC">
      <w:pPr>
        <w:pStyle w:val="c14"/>
      </w:pPr>
    </w:p>
    <w:p w:rsidR="00402E3C" w:rsidRDefault="00402E3C" w:rsidP="006921F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 МБДОУ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Дуболазова Т.Г.</w:t>
      </w:r>
    </w:p>
    <w:p w:rsidR="00402E3C" w:rsidRPr="003F4C02" w:rsidRDefault="00402E3C" w:rsidP="00AD74DC">
      <w:pPr>
        <w:jc w:val="both"/>
        <w:rPr>
          <w:rFonts w:ascii="Times New Roman" w:hAnsi="Times New Roman"/>
          <w:sz w:val="24"/>
          <w:szCs w:val="24"/>
        </w:rPr>
      </w:pPr>
    </w:p>
    <w:sectPr w:rsidR="00402E3C" w:rsidRPr="003F4C02" w:rsidSect="003F4C0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4B23"/>
    <w:rsid w:val="0004615A"/>
    <w:rsid w:val="000A1B1B"/>
    <w:rsid w:val="00190334"/>
    <w:rsid w:val="00287B24"/>
    <w:rsid w:val="003F4C02"/>
    <w:rsid w:val="00402E3C"/>
    <w:rsid w:val="00431DD9"/>
    <w:rsid w:val="00522726"/>
    <w:rsid w:val="005C4B23"/>
    <w:rsid w:val="005F059C"/>
    <w:rsid w:val="006566DB"/>
    <w:rsid w:val="006921FD"/>
    <w:rsid w:val="007F729F"/>
    <w:rsid w:val="00827B3F"/>
    <w:rsid w:val="00851E46"/>
    <w:rsid w:val="00901644"/>
    <w:rsid w:val="009E65D0"/>
    <w:rsid w:val="00A460A0"/>
    <w:rsid w:val="00AD74DC"/>
    <w:rsid w:val="00B83139"/>
    <w:rsid w:val="00B848B5"/>
    <w:rsid w:val="00BB550F"/>
    <w:rsid w:val="00C32720"/>
    <w:rsid w:val="00C42361"/>
    <w:rsid w:val="00C46544"/>
    <w:rsid w:val="00DF7E03"/>
    <w:rsid w:val="00E014F7"/>
    <w:rsid w:val="00EA29DA"/>
    <w:rsid w:val="00F77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4F7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F4C0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DefaultParagraphFont"/>
    <w:uiPriority w:val="99"/>
    <w:rsid w:val="00AD74DC"/>
    <w:rPr>
      <w:rFonts w:cs="Times New Roman"/>
    </w:rPr>
  </w:style>
  <w:style w:type="paragraph" w:customStyle="1" w:styleId="c10">
    <w:name w:val="c10"/>
    <w:basedOn w:val="Normal"/>
    <w:uiPriority w:val="99"/>
    <w:rsid w:val="00AD74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Normal"/>
    <w:uiPriority w:val="99"/>
    <w:rsid w:val="00AD74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DefaultParagraphFont"/>
    <w:uiPriority w:val="99"/>
    <w:rsid w:val="00AD74DC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431DD9"/>
    <w:rPr>
      <w:rFonts w:cs="Times New Roman"/>
      <w:i/>
      <w:iCs/>
    </w:rPr>
  </w:style>
  <w:style w:type="paragraph" w:styleId="NormalWeb">
    <w:name w:val="Normal (Web)"/>
    <w:basedOn w:val="Normal"/>
    <w:uiPriority w:val="99"/>
    <w:semiHidden/>
    <w:rsid w:val="00A460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C32720"/>
    <w:rPr>
      <w:rFonts w:cs="Times New Roman"/>
      <w:b/>
      <w:bCs/>
    </w:rPr>
  </w:style>
  <w:style w:type="paragraph" w:customStyle="1" w:styleId="c0">
    <w:name w:val="c0"/>
    <w:basedOn w:val="Normal"/>
    <w:uiPriority w:val="99"/>
    <w:rsid w:val="00C423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DefaultParagraphFont"/>
    <w:uiPriority w:val="99"/>
    <w:rsid w:val="00C4236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855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180</TotalTime>
  <Pages>3</Pages>
  <Words>825</Words>
  <Characters>4707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8</cp:revision>
  <cp:lastPrinted>2016-02-08T07:43:00Z</cp:lastPrinted>
  <dcterms:created xsi:type="dcterms:W3CDTF">2016-02-06T13:47:00Z</dcterms:created>
  <dcterms:modified xsi:type="dcterms:W3CDTF">2016-02-08T07:43:00Z</dcterms:modified>
</cp:coreProperties>
</file>